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0"/>
        <w:gridCol w:w="1125"/>
        <w:gridCol w:w="420"/>
        <w:gridCol w:w="150"/>
        <w:gridCol w:w="2130"/>
        <w:gridCol w:w="120"/>
      </w:tblGrid>
      <w:tr w:rsidR="00827EA5" w:rsidRPr="00890B50" w14:paraId="3C83C117" w14:textId="77777777" w:rsidTr="00827EA5">
        <w:trPr>
          <w:trHeight w:val="300"/>
        </w:trPr>
        <w:tc>
          <w:tcPr>
            <w:tcW w:w="543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6D336D8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lang w:val="en-GB" w:eastAsia="nb-NO"/>
              </w:rPr>
              <w:t>To Whom it May Concern</w:t>
            </w:r>
            <w:r w:rsidRPr="00827EA5">
              <w:rPr>
                <w:rFonts w:eastAsia="Times New Roman" w:cs="Arial"/>
                <w:lang w:val="en-US" w:eastAsia="nb-NO"/>
              </w:rPr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EBB8B7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lang w:val="en-US" w:eastAsia="nb-NO"/>
              </w:rPr>
              <w:t> </w:t>
            </w:r>
          </w:p>
        </w:tc>
        <w:tc>
          <w:tcPr>
            <w:tcW w:w="24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119F974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lang w:val="en-US" w:eastAsia="nb-NO"/>
              </w:rPr>
              <w:t> </w:t>
            </w:r>
          </w:p>
        </w:tc>
      </w:tr>
      <w:tr w:rsidR="00827EA5" w:rsidRPr="00890B50" w14:paraId="3A01A8F3" w14:textId="77777777" w:rsidTr="00827EA5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3630D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4BBF71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US" w:eastAsia="nb-NO"/>
              </w:rPr>
              <w:t> </w:t>
            </w:r>
          </w:p>
        </w:tc>
        <w:tc>
          <w:tcPr>
            <w:tcW w:w="24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EFC2419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US" w:eastAsia="nb-NO"/>
              </w:rPr>
              <w:t> </w:t>
            </w:r>
          </w:p>
        </w:tc>
      </w:tr>
      <w:tr w:rsidR="00827EA5" w:rsidRPr="00A93D5D" w14:paraId="7C78D8CF" w14:textId="77777777" w:rsidTr="00827EA5">
        <w:trPr>
          <w:gridAfter w:val="1"/>
          <w:wAfter w:w="120" w:type="dxa"/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B5242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FA1F7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US" w:eastAsia="nb-NO"/>
              </w:rPr>
              <w:t> 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F056177" w14:textId="77777777" w:rsidR="00827EA5" w:rsidRPr="00827EA5" w:rsidRDefault="00827EA5" w:rsidP="00827EA5">
            <w:pPr>
              <w:spacing w:after="0" w:line="240" w:lineRule="auto"/>
              <w:ind w:left="720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NO-xx/</w:t>
            </w:r>
            <w:proofErr w:type="spellStart"/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xxxx</w:t>
            </w:r>
            <w:proofErr w:type="spellEnd"/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</w:tr>
      <w:tr w:rsidR="00827EA5" w:rsidRPr="00A93D5D" w14:paraId="68167B73" w14:textId="77777777" w:rsidTr="00827EA5">
        <w:trPr>
          <w:gridAfter w:val="1"/>
          <w:wAfter w:w="120" w:type="dxa"/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28173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nb-NO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DCCE32F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443B6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 xml:space="preserve">Date: </w:t>
            </w:r>
            <w:proofErr w:type="spellStart"/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xx.</w:t>
            </w:r>
            <w:proofErr w:type="gramStart"/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xx.xxxx</w:t>
            </w:r>
            <w:proofErr w:type="spellEnd"/>
            <w:proofErr w:type="gramEnd"/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</w:tr>
      <w:tr w:rsidR="00827EA5" w:rsidRPr="00A93D5D" w14:paraId="395EC28D" w14:textId="77777777" w:rsidTr="00827EA5">
        <w:trPr>
          <w:gridAfter w:val="1"/>
          <w:wAfter w:w="120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ADEEB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nb-NO"/>
              </w:rPr>
            </w:pPr>
          </w:p>
        </w:tc>
        <w:tc>
          <w:tcPr>
            <w:tcW w:w="38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796A5AE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</w:tr>
    </w:tbl>
    <w:p w14:paraId="035A79DC" w14:textId="77777777" w:rsidR="00A93D5D" w:rsidRPr="00827EA5" w:rsidRDefault="00827EA5" w:rsidP="00A93D5D">
      <w:pPr>
        <w:pStyle w:val="Overskrift"/>
        <w:rPr>
          <w:lang w:val="en-US" w:eastAsia="nb-NO"/>
        </w:rPr>
      </w:pPr>
      <w:r w:rsidRPr="00827EA5">
        <w:rPr>
          <w:lang w:eastAsia="nb-NO"/>
        </w:rPr>
        <w:t>Certificate of Free Sale</w:t>
      </w:r>
      <w:r w:rsidRPr="00827EA5">
        <w:rPr>
          <w:lang w:val="en-US" w:eastAsia="nb-NO"/>
        </w:rPr>
        <w:t> </w:t>
      </w:r>
    </w:p>
    <w:p w14:paraId="4101B035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GB" w:eastAsia="nb-NO"/>
        </w:rPr>
        <w:t>The Norwegian Medic</w:t>
      </w:r>
      <w:r w:rsidRPr="00A93D5D">
        <w:rPr>
          <w:rFonts w:eastAsia="Times New Roman" w:cs="Arial"/>
          <w:sz w:val="20"/>
          <w:szCs w:val="20"/>
          <w:lang w:val="en-GB" w:eastAsia="nb-NO"/>
        </w:rPr>
        <w:t>al Products</w:t>
      </w:r>
      <w:r w:rsidRPr="00827EA5">
        <w:rPr>
          <w:rFonts w:eastAsia="Times New Roman" w:cs="Arial"/>
          <w:sz w:val="20"/>
          <w:szCs w:val="20"/>
          <w:lang w:val="en-GB" w:eastAsia="nb-NO"/>
        </w:rPr>
        <w:t xml:space="preserve"> Agency as competent authority for medical devices hereby declares that the following manufacturer has its registered place of business in Norway:</w:t>
      </w:r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78D1BF70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21AA11E4" w14:textId="77777777" w:rsidR="00827EA5" w:rsidRPr="00827EA5" w:rsidRDefault="00827EA5" w:rsidP="00827EA5">
      <w:pPr>
        <w:spacing w:after="0" w:line="240" w:lineRule="auto"/>
        <w:ind w:left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b/>
          <w:bCs/>
          <w:lang w:eastAsia="nb-NO"/>
        </w:rPr>
        <w:t>Eventuell produksjonssted på vegne av norsk produsent </w:t>
      </w:r>
      <w:r w:rsidRPr="00827EA5">
        <w:rPr>
          <w:rFonts w:eastAsia="Times New Roman" w:cs="Arial"/>
          <w:lang w:eastAsia="nb-NO"/>
        </w:rPr>
        <w:t> </w:t>
      </w:r>
    </w:p>
    <w:p w14:paraId="147D2861" w14:textId="77777777" w:rsidR="00827EA5" w:rsidRPr="00827EA5" w:rsidRDefault="00827EA5" w:rsidP="00827EA5">
      <w:pPr>
        <w:spacing w:after="0" w:line="240" w:lineRule="auto"/>
        <w:ind w:left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b/>
          <w:bCs/>
          <w:lang w:eastAsia="nb-NO"/>
        </w:rPr>
        <w:t>Adresse</w:t>
      </w:r>
      <w:r w:rsidRPr="00827EA5">
        <w:rPr>
          <w:rFonts w:eastAsia="Times New Roman" w:cs="Arial"/>
          <w:lang w:eastAsia="nb-NO"/>
        </w:rPr>
        <w:t> </w:t>
      </w:r>
    </w:p>
    <w:p w14:paraId="2082CED5" w14:textId="77777777" w:rsidR="00827EA5" w:rsidRPr="00827EA5" w:rsidRDefault="00827EA5" w:rsidP="00827EA5">
      <w:pPr>
        <w:spacing w:after="0" w:line="240" w:lineRule="auto"/>
        <w:ind w:left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b/>
          <w:bCs/>
          <w:lang w:eastAsia="nb-NO"/>
        </w:rPr>
        <w:t xml:space="preserve">Land </w:t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b/>
          <w:bCs/>
          <w:lang w:eastAsia="nb-NO"/>
        </w:rPr>
        <w:t>– stryk dette avsnittet hvis det ikke er aktuelt.</w:t>
      </w:r>
      <w:r w:rsidRPr="00827EA5">
        <w:rPr>
          <w:rFonts w:eastAsia="Times New Roman" w:cs="Arial"/>
          <w:lang w:eastAsia="nb-NO"/>
        </w:rPr>
        <w:t> </w:t>
      </w:r>
    </w:p>
    <w:p w14:paraId="554580B1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lang w:eastAsia="nb-NO"/>
        </w:rPr>
        <w:t> </w:t>
      </w:r>
    </w:p>
    <w:p w14:paraId="6666F2CC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For</w:t>
      </w:r>
      <w:r w:rsidRPr="00827EA5">
        <w:rPr>
          <w:rFonts w:eastAsia="Times New Roman" w:cs="Arial"/>
          <w:lang w:val="en-US" w:eastAsia="nb-NO"/>
        </w:rPr>
        <w:tab/>
      </w:r>
      <w:proofErr w:type="spellStart"/>
      <w:r w:rsidRPr="00827EA5">
        <w:rPr>
          <w:rFonts w:eastAsia="Times New Roman" w:cs="Arial"/>
          <w:b/>
          <w:bCs/>
          <w:lang w:val="en-US" w:eastAsia="nb-NO"/>
        </w:rPr>
        <w:t>Produsent</w:t>
      </w:r>
      <w:proofErr w:type="spellEnd"/>
      <w:r w:rsidRPr="00827EA5">
        <w:rPr>
          <w:rFonts w:eastAsia="Times New Roman" w:cs="Arial"/>
          <w:lang w:val="en-US" w:eastAsia="nb-NO"/>
        </w:rPr>
        <w:t> </w:t>
      </w:r>
    </w:p>
    <w:p w14:paraId="167D568D" w14:textId="77777777" w:rsidR="00827EA5" w:rsidRPr="00827EA5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proofErr w:type="spellStart"/>
      <w:r w:rsidRPr="00827EA5">
        <w:rPr>
          <w:rFonts w:eastAsia="Times New Roman" w:cs="Arial"/>
          <w:b/>
          <w:bCs/>
          <w:lang w:val="en-US" w:eastAsia="nb-NO"/>
        </w:rPr>
        <w:t>Adresse</w:t>
      </w:r>
      <w:proofErr w:type="spellEnd"/>
      <w:r w:rsidRPr="00827EA5">
        <w:rPr>
          <w:rFonts w:eastAsia="Times New Roman" w:cs="Arial"/>
          <w:lang w:val="en-US" w:eastAsia="nb-NO"/>
        </w:rPr>
        <w:t> </w:t>
      </w:r>
    </w:p>
    <w:p w14:paraId="616E1BEA" w14:textId="77777777" w:rsidR="00827EA5" w:rsidRPr="00827EA5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proofErr w:type="spellStart"/>
      <w:r w:rsidRPr="00827EA5">
        <w:rPr>
          <w:rFonts w:eastAsia="Times New Roman" w:cs="Arial"/>
          <w:b/>
          <w:bCs/>
          <w:lang w:val="en-US" w:eastAsia="nb-NO"/>
        </w:rPr>
        <w:t>Adresse</w:t>
      </w:r>
      <w:proofErr w:type="spellEnd"/>
      <w:r w:rsidRPr="00827EA5">
        <w:rPr>
          <w:rFonts w:eastAsia="Times New Roman" w:cs="Arial"/>
          <w:lang w:val="en-US" w:eastAsia="nb-NO"/>
        </w:rPr>
        <w:t> </w:t>
      </w:r>
    </w:p>
    <w:p w14:paraId="5831BECA" w14:textId="77777777" w:rsidR="00827EA5" w:rsidRPr="00827EA5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b/>
          <w:bCs/>
          <w:lang w:val="en-US" w:eastAsia="nb-NO"/>
        </w:rPr>
        <w:t>Norway</w:t>
      </w:r>
      <w:r w:rsidRPr="00827EA5">
        <w:rPr>
          <w:rFonts w:eastAsia="Times New Roman" w:cs="Arial"/>
          <w:lang w:val="en-US" w:eastAsia="nb-NO"/>
        </w:rPr>
        <w:t> </w:t>
      </w:r>
    </w:p>
    <w:p w14:paraId="077142F9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1F22FA0A" w14:textId="77777777" w:rsidR="004258E7" w:rsidRPr="004258E7" w:rsidRDefault="004258E7" w:rsidP="00827EA5">
      <w:pPr>
        <w:spacing w:after="0" w:line="240" w:lineRule="auto"/>
        <w:textAlignment w:val="baseline"/>
        <w:rPr>
          <w:rStyle w:val="eop"/>
          <w:rFonts w:cs="Arial"/>
          <w:color w:val="000000"/>
          <w:sz w:val="20"/>
          <w:szCs w:val="20"/>
          <w:shd w:val="clear" w:color="auto" w:fill="FFFFFF"/>
          <w:lang w:val="en-US"/>
        </w:rPr>
      </w:pPr>
      <w:r w:rsidRPr="004258E7">
        <w:rPr>
          <w:rStyle w:val="normaltextrun"/>
          <w:rFonts w:cs="Arial"/>
          <w:color w:val="000000"/>
          <w:sz w:val="20"/>
          <w:szCs w:val="20"/>
          <w:shd w:val="clear" w:color="auto" w:fill="FFFFFF"/>
          <w:lang w:val="en-GB"/>
        </w:rPr>
        <w:t>We have been notified that the following medical devices are sold as CE-marked products:</w:t>
      </w:r>
      <w:r w:rsidRPr="004258E7">
        <w:rPr>
          <w:rStyle w:val="eop"/>
          <w:rFonts w:cs="Arial"/>
          <w:color w:val="000000"/>
          <w:sz w:val="20"/>
          <w:szCs w:val="20"/>
          <w:shd w:val="clear" w:color="auto" w:fill="FFFFFF"/>
          <w:lang w:val="en-US"/>
        </w:rPr>
        <w:t> </w:t>
      </w:r>
    </w:p>
    <w:p w14:paraId="1BDF1239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20"/>
          <w:szCs w:val="20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tbl>
      <w:tblPr>
        <w:tblW w:w="9840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4"/>
        <w:gridCol w:w="3686"/>
      </w:tblGrid>
      <w:tr w:rsidR="00F72C7B" w:rsidRPr="00827EA5" w14:paraId="64C508A1" w14:textId="77777777" w:rsidTr="00F72C7B">
        <w:trPr>
          <w:trHeight w:val="60"/>
        </w:trPr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ADE36" w14:textId="77777777" w:rsidR="00F72C7B" w:rsidRPr="00827EA5" w:rsidRDefault="00F72C7B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nb-NO"/>
              </w:rPr>
            </w:pPr>
            <w:r w:rsidRPr="00827EA5">
              <w:rPr>
                <w:rFonts w:eastAsia="Times New Roman" w:cs="Arial"/>
                <w:i/>
                <w:iCs/>
                <w:sz w:val="20"/>
                <w:szCs w:val="20"/>
                <w:lang w:val="en-GB" w:eastAsia="nb-NO"/>
              </w:rPr>
              <w:t>Product Name</w:t>
            </w:r>
            <w:r w:rsidRPr="00827EA5">
              <w:rPr>
                <w:rFonts w:eastAsia="Times New Roman" w:cs="Arial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B9EBA" w14:textId="77777777" w:rsidR="00F72C7B" w:rsidRPr="00827EA5" w:rsidRDefault="00F72C7B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nb-NO"/>
              </w:rPr>
            </w:pPr>
            <w:r w:rsidRPr="00827EA5">
              <w:rPr>
                <w:rFonts w:eastAsia="Times New Roman" w:cs="Arial"/>
                <w:i/>
                <w:iCs/>
                <w:sz w:val="20"/>
                <w:szCs w:val="20"/>
                <w:lang w:val="en-GB" w:eastAsia="nb-NO"/>
              </w:rPr>
              <w:t>Certificate number</w:t>
            </w:r>
            <w:r w:rsidRPr="00827EA5">
              <w:rPr>
                <w:rFonts w:eastAsia="Times New Roman" w:cs="Arial"/>
                <w:sz w:val="20"/>
                <w:szCs w:val="20"/>
                <w:lang w:eastAsia="nb-NO"/>
              </w:rPr>
              <w:t> </w:t>
            </w:r>
          </w:p>
        </w:tc>
      </w:tr>
      <w:tr w:rsidR="00F72C7B" w:rsidRPr="00827EA5" w14:paraId="337CA316" w14:textId="77777777" w:rsidTr="00F72C7B">
        <w:trPr>
          <w:trHeight w:val="60"/>
        </w:trPr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E8F821" w14:textId="1E301B8F" w:rsidR="00F72C7B" w:rsidRPr="00827EA5" w:rsidRDefault="00F72C7B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nb-NO"/>
              </w:rPr>
            </w:pPr>
            <w:r w:rsidRPr="00827EA5">
              <w:rPr>
                <w:rFonts w:eastAsia="Times New Roman" w:cs="Arial"/>
                <w:b/>
                <w:bCs/>
                <w:sz w:val="20"/>
                <w:szCs w:val="20"/>
                <w:lang w:eastAsia="nb-NO"/>
              </w:rPr>
              <w:t>Identisk med navn i Samsvarserklæring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83FC8F" w14:textId="77777777" w:rsidR="00F72C7B" w:rsidRPr="00827EA5" w:rsidRDefault="00F72C7B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nb-NO"/>
              </w:rPr>
            </w:pPr>
            <w:r w:rsidRPr="00827EA5">
              <w:rPr>
                <w:rFonts w:eastAsia="Times New Roman" w:cs="Arial"/>
                <w:b/>
                <w:bCs/>
                <w:sz w:val="20"/>
                <w:szCs w:val="20"/>
                <w:lang w:val="en-GB" w:eastAsia="nb-NO"/>
              </w:rPr>
              <w:t>Dersom relevant</w:t>
            </w:r>
            <w:r w:rsidRPr="00827EA5">
              <w:rPr>
                <w:rFonts w:eastAsia="Times New Roman" w:cs="Arial"/>
                <w:sz w:val="20"/>
                <w:szCs w:val="20"/>
                <w:lang w:eastAsia="nb-NO"/>
              </w:rPr>
              <w:t> </w:t>
            </w:r>
          </w:p>
        </w:tc>
      </w:tr>
      <w:tr w:rsidR="00F72C7B" w:rsidRPr="00827EA5" w14:paraId="04CD8AC0" w14:textId="77777777" w:rsidTr="00F72C7B">
        <w:trPr>
          <w:trHeight w:val="60"/>
        </w:trPr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9521E" w14:textId="77777777" w:rsidR="00F72C7B" w:rsidRPr="00827EA5" w:rsidRDefault="00F72C7B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nb-NO"/>
              </w:rPr>
            </w:pPr>
            <w:r w:rsidRPr="00827EA5">
              <w:rPr>
                <w:rFonts w:eastAsia="Times New Roman" w:cs="Arial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01B8B" w14:textId="77777777" w:rsidR="00F72C7B" w:rsidRPr="00827EA5" w:rsidRDefault="00F72C7B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nb-NO"/>
              </w:rPr>
            </w:pPr>
            <w:r w:rsidRPr="00827EA5">
              <w:rPr>
                <w:rFonts w:eastAsia="Times New Roman" w:cs="Arial"/>
                <w:sz w:val="20"/>
                <w:szCs w:val="20"/>
                <w:lang w:eastAsia="nb-NO"/>
              </w:rPr>
              <w:t> </w:t>
            </w:r>
          </w:p>
        </w:tc>
      </w:tr>
    </w:tbl>
    <w:p w14:paraId="5C50A6C3" w14:textId="77777777" w:rsidR="00827EA5" w:rsidRPr="00827EA5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20"/>
          <w:szCs w:val="20"/>
          <w:lang w:eastAsia="nb-NO"/>
        </w:rPr>
      </w:pPr>
      <w:r w:rsidRPr="00827EA5">
        <w:rPr>
          <w:rFonts w:eastAsia="Times New Roman" w:cs="Arial"/>
          <w:sz w:val="20"/>
          <w:szCs w:val="20"/>
          <w:lang w:eastAsia="nb-NO"/>
        </w:rPr>
        <w:t> </w:t>
      </w:r>
    </w:p>
    <w:p w14:paraId="1D1A7DD4" w14:textId="77777777" w:rsidR="00827EA5" w:rsidRPr="00827EA5" w:rsidRDefault="004258E7" w:rsidP="00827EA5">
      <w:pPr>
        <w:spacing w:after="0" w:line="240" w:lineRule="auto"/>
        <w:textAlignment w:val="baseline"/>
        <w:rPr>
          <w:rFonts w:eastAsia="Times New Roman" w:cs="Arial"/>
          <w:sz w:val="20"/>
          <w:szCs w:val="20"/>
          <w:lang w:val="en-US" w:eastAsia="nb-NO"/>
        </w:rPr>
      </w:pPr>
      <w:r w:rsidRPr="004258E7">
        <w:rPr>
          <w:rStyle w:val="normaltextrun"/>
          <w:rFonts w:cs="Arial"/>
          <w:color w:val="000000"/>
          <w:sz w:val="20"/>
          <w:szCs w:val="20"/>
          <w:shd w:val="clear" w:color="auto" w:fill="FFFFFF"/>
          <w:lang w:val="en-US"/>
        </w:rPr>
        <w:t xml:space="preserve">The precondition for medical devices to be CE-marked in compliance with directive 90/385/EEC, directive 93/42/EEC or directive 98/79/EEC is to meet the essential requirements for safety. A CE-marked medical device may be marketed within the European Union/European Economic Area without any approval from the Norwegian </w:t>
      </w:r>
      <w:r w:rsidR="00227435">
        <w:rPr>
          <w:rStyle w:val="normaltextrun"/>
          <w:rFonts w:cs="Arial"/>
          <w:color w:val="000000"/>
          <w:sz w:val="20"/>
          <w:szCs w:val="20"/>
          <w:shd w:val="clear" w:color="auto" w:fill="FFFFFF"/>
          <w:lang w:val="en-US"/>
        </w:rPr>
        <w:t>Medical Products</w:t>
      </w:r>
      <w:r w:rsidRPr="004258E7">
        <w:rPr>
          <w:rStyle w:val="normaltextrun"/>
          <w:rFonts w:cs="Arial"/>
          <w:color w:val="000000"/>
          <w:sz w:val="20"/>
          <w:szCs w:val="20"/>
          <w:shd w:val="clear" w:color="auto" w:fill="FFFFFF"/>
          <w:lang w:val="en-US"/>
        </w:rPr>
        <w:t xml:space="preserve"> Agency, and may be exported without any restrictions. Regulation (EU) 2017/745 article 120 and Regulation (EU) 2017/746 article 110 allows for certain devices placed on the market under directive 93/42/EEC and 98/79/EEC to still be lawfully placed on the market, assuming certain conditions are met.</w:t>
      </w:r>
      <w:r w:rsidRPr="004258E7">
        <w:rPr>
          <w:rStyle w:val="eop"/>
          <w:rFonts w:cs="Arial"/>
          <w:color w:val="000000"/>
          <w:sz w:val="20"/>
          <w:szCs w:val="20"/>
          <w:shd w:val="clear" w:color="auto" w:fill="FFFFFF"/>
          <w:lang w:val="en-US"/>
        </w:rPr>
        <w:t> </w:t>
      </w:r>
      <w:r w:rsidR="00827EA5"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1C59F294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20"/>
          <w:szCs w:val="20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41BBD2F6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20"/>
          <w:szCs w:val="20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GB" w:eastAsia="nb-NO"/>
        </w:rPr>
        <w:t xml:space="preserve">This certificate is valid until xx. Month </w:t>
      </w:r>
      <w:proofErr w:type="spellStart"/>
      <w:r w:rsidRPr="00827EA5">
        <w:rPr>
          <w:rFonts w:eastAsia="Times New Roman" w:cs="Arial"/>
          <w:sz w:val="20"/>
          <w:szCs w:val="20"/>
          <w:lang w:val="en-GB" w:eastAsia="nb-NO"/>
        </w:rPr>
        <w:t>xxxx</w:t>
      </w:r>
      <w:proofErr w:type="spellEnd"/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5D98EDE0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16"/>
          <w:szCs w:val="16"/>
          <w:lang w:val="en-US" w:eastAsia="nb-NO"/>
        </w:rPr>
        <w:t> </w:t>
      </w:r>
    </w:p>
    <w:p w14:paraId="4EEA814B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16"/>
          <w:szCs w:val="16"/>
          <w:lang w:val="en-US" w:eastAsia="nb-NO"/>
        </w:rPr>
        <w:t> </w:t>
      </w:r>
    </w:p>
    <w:p w14:paraId="156EE8B3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16"/>
          <w:szCs w:val="16"/>
          <w:lang w:val="en-US" w:eastAsia="nb-NO"/>
        </w:rPr>
        <w:t> </w:t>
      </w:r>
    </w:p>
    <w:p w14:paraId="5AE1D552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24C190C5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30DB9136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725E8E92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30905B98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2D16A711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591410A4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Raymond Ludvigsen</w:t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A93D5D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GB" w:eastAsia="nb-NO"/>
        </w:rPr>
        <w:t>Jørgen Bryn</w:t>
      </w:r>
      <w:r w:rsidRPr="00827EA5">
        <w:rPr>
          <w:rFonts w:eastAsia="Times New Roman" w:cs="Arial"/>
          <w:lang w:val="en-US" w:eastAsia="nb-NO"/>
        </w:rPr>
        <w:t> </w:t>
      </w:r>
    </w:p>
    <w:p w14:paraId="71CF38C5" w14:textId="68E7EEBB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GB" w:eastAsia="nb-NO"/>
        </w:rPr>
        <w:t>Senior Adviser</w:t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="00BE1857">
        <w:rPr>
          <w:rFonts w:eastAsia="Times New Roman" w:cs="Arial"/>
          <w:lang w:val="en-GB" w:eastAsia="nb-NO"/>
        </w:rPr>
        <w:t>Adviser</w:t>
      </w:r>
      <w:r w:rsidRPr="00827EA5">
        <w:rPr>
          <w:rFonts w:eastAsia="Times New Roman" w:cs="Arial"/>
          <w:lang w:val="en-US" w:eastAsia="nb-NO"/>
        </w:rPr>
        <w:t> </w:t>
      </w:r>
    </w:p>
    <w:p w14:paraId="35C1CB90" w14:textId="77777777" w:rsidR="00B300D9" w:rsidRPr="00827EA5" w:rsidRDefault="00B300D9" w:rsidP="00827EA5">
      <w:pPr>
        <w:rPr>
          <w:lang w:val="en-US"/>
        </w:rPr>
      </w:pPr>
    </w:p>
    <w:sectPr w:rsidR="00B300D9" w:rsidRPr="00827EA5" w:rsidSect="00F40D38">
      <w:headerReference w:type="default" r:id="rId9"/>
      <w:pgSz w:w="11906" w:h="16838"/>
      <w:pgMar w:top="709" w:right="896" w:bottom="1418" w:left="89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263D1" w14:textId="77777777" w:rsidR="00EC2382" w:rsidRDefault="00EC2382" w:rsidP="00150146">
      <w:pPr>
        <w:spacing w:after="0" w:line="240" w:lineRule="auto"/>
      </w:pPr>
      <w:r>
        <w:separator/>
      </w:r>
    </w:p>
  </w:endnote>
  <w:endnote w:type="continuationSeparator" w:id="0">
    <w:p w14:paraId="69F3BDC2" w14:textId="77777777" w:rsidR="00EC2382" w:rsidRDefault="00EC2382" w:rsidP="00150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BE4C0" w14:textId="77777777" w:rsidR="00EC2382" w:rsidRDefault="00EC2382" w:rsidP="00150146">
      <w:pPr>
        <w:spacing w:after="0" w:line="240" w:lineRule="auto"/>
      </w:pPr>
      <w:r>
        <w:separator/>
      </w:r>
    </w:p>
  </w:footnote>
  <w:footnote w:type="continuationSeparator" w:id="0">
    <w:p w14:paraId="037BC79D" w14:textId="77777777" w:rsidR="00EC2382" w:rsidRDefault="00EC2382" w:rsidP="00150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C325" w14:textId="77777777" w:rsidR="00150146" w:rsidRDefault="00827EA5">
    <w:pPr>
      <w:pStyle w:val="Topptekst"/>
    </w:pPr>
    <w:r>
      <w:rPr>
        <w:noProof/>
      </w:rPr>
      <w:drawing>
        <wp:inline distT="0" distB="0" distL="0" distR="0" wp14:anchorId="509A5BBF" wp14:editId="4CBE8DFF">
          <wp:extent cx="2228400" cy="1123200"/>
          <wp:effectExtent l="0" t="0" r="0" b="0"/>
          <wp:docPr id="969413237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400" cy="11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57"/>
    <w:rsid w:val="00014BFA"/>
    <w:rsid w:val="00091080"/>
    <w:rsid w:val="00150146"/>
    <w:rsid w:val="00227435"/>
    <w:rsid w:val="002770BB"/>
    <w:rsid w:val="002D48A9"/>
    <w:rsid w:val="002F40F3"/>
    <w:rsid w:val="004258E7"/>
    <w:rsid w:val="005A716A"/>
    <w:rsid w:val="006C2147"/>
    <w:rsid w:val="00713BB4"/>
    <w:rsid w:val="00827EA5"/>
    <w:rsid w:val="00890B50"/>
    <w:rsid w:val="008A178C"/>
    <w:rsid w:val="008C129F"/>
    <w:rsid w:val="00904283"/>
    <w:rsid w:val="0092343D"/>
    <w:rsid w:val="00A436F1"/>
    <w:rsid w:val="00A93D5D"/>
    <w:rsid w:val="00A93DB4"/>
    <w:rsid w:val="00AE1CFF"/>
    <w:rsid w:val="00B300D9"/>
    <w:rsid w:val="00B6322C"/>
    <w:rsid w:val="00B7169F"/>
    <w:rsid w:val="00BE1857"/>
    <w:rsid w:val="00C745B1"/>
    <w:rsid w:val="00C9300B"/>
    <w:rsid w:val="00CB5777"/>
    <w:rsid w:val="00CD61F7"/>
    <w:rsid w:val="00EC2382"/>
    <w:rsid w:val="00F40D38"/>
    <w:rsid w:val="00F72C7B"/>
    <w:rsid w:val="00F9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9133F"/>
  <w15:chartTrackingRefBased/>
  <w15:docId w15:val="{FFA73D38-8E98-4708-B2D0-0E1CFFB2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D38"/>
    <w:rPr>
      <w:rFonts w:ascii="Arial" w:hAnsi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5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50146"/>
  </w:style>
  <w:style w:type="paragraph" w:styleId="Bunntekst">
    <w:name w:val="footer"/>
    <w:basedOn w:val="Normal"/>
    <w:link w:val="BunntekstTegn"/>
    <w:uiPriority w:val="99"/>
    <w:unhideWhenUsed/>
    <w:rsid w:val="0015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50146"/>
  </w:style>
  <w:style w:type="paragraph" w:customStyle="1" w:styleId="Overskrift">
    <w:name w:val="Overskrift"/>
    <w:basedOn w:val="Normal"/>
    <w:qFormat/>
    <w:rsid w:val="00904283"/>
    <w:rPr>
      <w:b/>
      <w:bCs/>
      <w:caps/>
      <w:lang w:val="nn-NO"/>
    </w:rPr>
  </w:style>
  <w:style w:type="paragraph" w:customStyle="1" w:styleId="Tekst">
    <w:name w:val="Tekst"/>
    <w:basedOn w:val="Normal"/>
    <w:qFormat/>
    <w:rsid w:val="00904283"/>
    <w:rPr>
      <w:rFonts w:cs="Arial"/>
      <w:sz w:val="20"/>
      <w:szCs w:val="20"/>
      <w:lang w:val="nn-NO"/>
    </w:rPr>
  </w:style>
  <w:style w:type="paragraph" w:customStyle="1" w:styleId="paragraph">
    <w:name w:val="paragraph"/>
    <w:basedOn w:val="Normal"/>
    <w:rsid w:val="00827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27EA5"/>
  </w:style>
  <w:style w:type="character" w:customStyle="1" w:styleId="eop">
    <w:name w:val="eop"/>
    <w:basedOn w:val="Standardskriftforavsnitt"/>
    <w:rsid w:val="00827EA5"/>
  </w:style>
  <w:style w:type="character" w:customStyle="1" w:styleId="tabchar">
    <w:name w:val="tabchar"/>
    <w:basedOn w:val="Standardskriftforavsnitt"/>
    <w:rsid w:val="0082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8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8480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5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3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2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3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2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6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0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2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1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18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8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53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5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1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60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7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6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bry\Downloads\mdd-og-ivdd---dmp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B58D4AABCC014D9EDECE3520EA0AF9" ma:contentTypeVersion="19" ma:contentTypeDescription="Opprett et nytt dokument." ma:contentTypeScope="" ma:versionID="c54fa70ac4412d33d6b8442c44ae1841">
  <xsd:schema xmlns:xsd="http://www.w3.org/2001/XMLSchema" xmlns:xs="http://www.w3.org/2001/XMLSchema" xmlns:p="http://schemas.microsoft.com/office/2006/metadata/properties" xmlns:ns2="1baa9fdd-c165-4bbd-bde3-1ab004420896" xmlns:ns3="2c8b27e6-c1ed-4df1-a1f5-f98f21504205" targetNamespace="http://schemas.microsoft.com/office/2006/metadata/properties" ma:root="true" ma:fieldsID="495e07497c10acc9de84ea7bd545b675" ns2:_="" ns3:_="">
    <xsd:import namespace="1baa9fdd-c165-4bbd-bde3-1ab004420896"/>
    <xsd:import namespace="2c8b27e6-c1ed-4df1-a1f5-f98f215042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a9fdd-c165-4bbd-bde3-1ab004420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5a128127-ad65-419f-a2b4-8f132ea9a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b27e6-c1ed-4df1-a1f5-f98f215042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1663ba5-e7dc-40f7-b784-67c0eb87dc20}" ma:internalName="TaxCatchAll" ma:showField="CatchAllData" ma:web="2c8b27e6-c1ed-4df1-a1f5-f98f215042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8b27e6-c1ed-4df1-a1f5-f98f21504205" xsi:nil="true"/>
    <lcf76f155ced4ddcb4097134ff3c332f xmlns="1baa9fdd-c165-4bbd-bde3-1ab004420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F975F8-FCE3-4CA5-BD5F-16928738E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a9fdd-c165-4bbd-bde3-1ab004420896"/>
    <ds:schemaRef ds:uri="2c8b27e6-c1ed-4df1-a1f5-f98f215042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44C0A-707D-402E-8331-E31FC4F88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E4869-7461-4DC8-AFE0-9D5E5195829E}">
  <ds:schemaRefs>
    <ds:schemaRef ds:uri="http://schemas.microsoft.com/office/2006/metadata/properties"/>
    <ds:schemaRef ds:uri="http://schemas.microsoft.com/office/infopath/2007/PartnerControls"/>
    <ds:schemaRef ds:uri="2c8b27e6-c1ed-4df1-a1f5-f98f21504205"/>
    <ds:schemaRef ds:uri="1baa9fdd-c165-4bbd-bde3-1ab004420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mdd-og-ivdd---dmp</Template>
  <TotalTime>1</TotalTime>
  <Pages>1</Pages>
  <Words>224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Legemiddelverk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Bryn</dc:creator>
  <cp:keywords/>
  <dc:description/>
  <cp:lastModifiedBy>Jørgen Bryn</cp:lastModifiedBy>
  <cp:revision>2</cp:revision>
  <cp:lastPrinted>2024-01-03T09:34:00Z</cp:lastPrinted>
  <dcterms:created xsi:type="dcterms:W3CDTF">2026-10-27T11:45:00Z</dcterms:created>
  <dcterms:modified xsi:type="dcterms:W3CDTF">2026-10-27T11:48:00Z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0x01010070B58D4AABCC014D9EDECE3520EA0AF9</vt:lpwstr>
  </property>
</Properties>
</file>